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5BD8" w14:textId="77777777" w:rsidR="008E361C" w:rsidRDefault="008E361C" w:rsidP="00C17844">
      <w:pPr>
        <w:spacing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</w:p>
    <w:p w14:paraId="037858B2" w14:textId="115B22F8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ATMINTINĖ TĖVAMS,</w:t>
      </w:r>
    </w:p>
    <w:p w14:paraId="3AEF555E" w14:textId="453C56CF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AUGINANTIEMS VAIKUS, TURINČIUS KLAUSOS SUTRIKIMŲ</w:t>
      </w:r>
    </w:p>
    <w:p w14:paraId="47E0BA1C" w14:textId="70593744" w:rsidR="005A77EC" w:rsidRDefault="005A77EC" w:rsidP="005A77EC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1FEAA371" w14:textId="77777777" w:rsidR="006B49BB" w:rsidRPr="00A313B1" w:rsidRDefault="005A77EC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</w:pPr>
      <w:r w:rsidRPr="005A77E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ab/>
      </w:r>
      <w:r w:rsidR="006B49BB" w:rsidRPr="00A313B1"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  <w:t>JEI JŪSŲ VAIKAS NEŠIOJA KLAUSOS APARATUS AR KOCHLEARINIUS IMPLANTUS:</w:t>
      </w:r>
    </w:p>
    <w:p w14:paraId="36DB0C08" w14:textId="77777777" w:rsidR="00A313B1" w:rsidRPr="00BF53F6" w:rsidRDefault="00A313B1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14"/>
          <w:szCs w:val="24"/>
          <w:lang w:eastAsia="lt-LT"/>
        </w:rPr>
      </w:pPr>
    </w:p>
    <w:p w14:paraId="3C4F671D" w14:textId="1A750493" w:rsidR="00BF53F6" w:rsidRPr="00A6526B" w:rsidRDefault="00BF53F6" w:rsidP="00A6526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Vaikui pradėjus nešioti klausos aparatus ar </w:t>
      </w:r>
      <w:proofErr w:type="spellStart"/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ius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implantus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pradėkite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jo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lavinim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Tą gal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ima daryti visur: namie, lauke.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ir kalbos lavinimui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stenkitės 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išnaudoti visas ka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lbines ir nekalbines situacijas.</w:t>
      </w:r>
    </w:p>
    <w:p w14:paraId="5682072F" w14:textId="521F65A1" w:rsid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Svarbu: 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klausos aparatai ar </w:t>
      </w:r>
      <w:proofErr w:type="spellStart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kochleariniai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implantai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nepaverčia vaiko girdinčiu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Tam būtinas nuoseklus ir sistemingas klau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sos lavinimas ir kalbos mokymas.</w:t>
      </w:r>
    </w:p>
    <w:p w14:paraId="5CDDB6DB" w14:textId="485A980A" w:rsidR="00CC7B16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Atkreipkite dėmesį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ar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tinkamai sureguliuoti (kokiu atstumu ir 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rdi).</w:t>
      </w:r>
    </w:p>
    <w:p w14:paraId="0B26E303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turi vieną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kochlearinį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implantą,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tenkitės kalb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ėti iš tos pusės, kurioje yra procesorius.</w:t>
      </w:r>
    </w:p>
    <w:p w14:paraId="56878615" w14:textId="6DDF90AD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Vienu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metu turi kalbėti vienas žmogus.</w:t>
      </w:r>
    </w:p>
    <w:p w14:paraId="39ADD779" w14:textId="77777777" w:rsidR="00CC7B16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Vaiką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upažindinant su garsais svarbu pirmiausia parodyti garso šaltinį (kad garsas turėtų prasmę) ir tik po to bandyti jį atpažinti.</w:t>
      </w:r>
    </w:p>
    <w:p w14:paraId="555A7CCD" w14:textId="6240C355" w:rsidR="00C17844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„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Netikrinkite“ vaiko klausos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nuolat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šaukdami jį vardu. Jei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pašaukėte vardu ir vaikas atsisuko, būtinai sureaguokite į tai veiksmu ar žodžiu. Jei to nedarysite, vaikas paprasčiausiai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nebekreips dėmesio kviečiamas vardu.</w:t>
      </w:r>
    </w:p>
    <w:p w14:paraId="0B64C4D1" w14:textId="77777777" w:rsidR="00CC7B16" w:rsidRPr="00B556C7" w:rsidRDefault="00CC7B16" w:rsidP="00CC7B16">
      <w:pPr>
        <w:pStyle w:val="Sraopastraipa"/>
        <w:numPr>
          <w:ilvl w:val="0"/>
          <w:numId w:val="17"/>
        </w:numPr>
        <w:tabs>
          <w:tab w:val="clear" w:pos="720"/>
        </w:tabs>
        <w:spacing w:after="0"/>
        <w:contextualSpacing/>
        <w:rPr>
          <w:rFonts w:ascii="Calibri" w:hAnsi="Calibri" w:cs="Calibri"/>
          <w:b/>
          <w:bCs/>
          <w:color w:val="134163" w:themeColor="accent2" w:themeShade="80"/>
          <w:sz w:val="24"/>
        </w:rPr>
      </w:pPr>
      <w:r w:rsidRPr="00B556C7">
        <w:rPr>
          <w:rFonts w:ascii="Calibri" w:hAnsi="Calibri" w:cs="Calibri"/>
          <w:b/>
          <w:bCs/>
          <w:color w:val="134163" w:themeColor="accent2" w:themeShade="80"/>
          <w:sz w:val="24"/>
        </w:rPr>
        <w:t>Kaip bendrauti su vaiku turi žinoti ne tik tėvai, bet ir visi asmenys, bendraujantys su juo.</w:t>
      </w:r>
    </w:p>
    <w:p w14:paraId="1DEEA221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Uždavę klausimą vaikui ar pasakę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ką nors, neraginkite kuo skubiau atsakyti, bet pasistenkite išlaukti. Reikia duoti laiko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informaciją priimti, apdoroti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(suvokti)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Tik po to vaikas pateiks atsakymą.</w:t>
      </w:r>
    </w:p>
    <w:p w14:paraId="4E30812D" w14:textId="77777777" w:rsid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Stiprink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vaiko pasitikėjimą savo jėgomis, skatink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jį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kalbėt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 ne tik artimoje aplinkoje.</w:t>
      </w:r>
    </w:p>
    <w:p w14:paraId="59D527B8" w14:textId="791FC556" w:rsidR="00CC7B16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kalba netaisyklingai (netaria galūnių arba jas taria netaisyklingai,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painioja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gimines, vienaskaitą su daugiskaita ir pan.) netaisykite jo kalbos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nuolat, bet pakartokite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aisyklingai, kad vaikas girdėtų.</w:t>
      </w:r>
    </w:p>
    <w:p w14:paraId="15841E0D" w14:textId="0CAAA388" w:rsidR="00C17844" w:rsidRDefault="00CC7B16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Pasirūpinkite, kad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visada veiktų: prieš išleisdami vaiką į darželį ar mokyklą, patikrinkite ar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neišsikrov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.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alikite ugdymo įstaigoje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elementų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atsarg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kad prireikus galima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būtų iškart pakeisti.</w:t>
      </w:r>
    </w:p>
    <w:p w14:paraId="3832F97D" w14:textId="77777777" w:rsidR="004E5119" w:rsidRPr="00B2534B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vaikui sunkiai sekasi žodinė kalba,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naudokite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pirštų abėcėlę (ikimokyklinio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pradinio ugdymo pakopoje). Ji padės vaikui mok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antis žodžius, rašant, skaitant: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hyperlink r:id="rId11" w:history="1">
        <w:r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szCs w:val="24"/>
            <w:u w:val="single"/>
            <w:lang w:eastAsia="lt-LT"/>
          </w:rPr>
          <w:t>http://gestai.ndt.lt/pirstu-abecele</w:t>
        </w:r>
      </w:hyperlink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u w:val="single"/>
          <w:lang w:eastAsia="lt-LT"/>
        </w:rPr>
        <w:t xml:space="preserve"> .</w:t>
      </w:r>
    </w:p>
    <w:p w14:paraId="397AD465" w14:textId="2F87B1CB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vaikas, nekalba, lietuvių kalbos žodynas yra labai skurdus – pasitelkite gestų kalbą, kad vaikas galėtų bendrauti ir mokytis.</w:t>
      </w:r>
    </w:p>
    <w:p w14:paraId="075C834D" w14:textId="2FD375CA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Bendrojo ugdymo mokykloje klausos sutrikimų turintį vaiką galima ugdyti pagal bendrąsias lietuvių kalbos, matematikos, pasaulio pažinimo ir anglų kalbos programas kurtiesiems ir neprigirdintiesiems. </w:t>
      </w:r>
    </w:p>
    <w:p w14:paraId="08818635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lastRenderedPageBreak/>
        <w:t>Vaikui, turinčiam klausos sutrikimą, sunku nustatyti garso šaltinį ir jo kryptį, todėl sudėtingiau dalyvauti grupinėse veiklose, dis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kusijose.</w:t>
      </w:r>
    </w:p>
    <w:p w14:paraId="49B26D12" w14:textId="681F27AA" w:rsidR="00C17844" w:rsidRPr="004E5119" w:rsidRDefault="00C17844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rei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kia, galima naudotis FM sistema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(jos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įsigijimo išlaidos yra ko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mpensuojamos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)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5D0F3842" w14:textId="4A66C3FC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Atminkite, kad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 jei vaikas skaito / girdi,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jis nebūtinai ir ne visada supranta skaitomą tekstą / girdimą informaciją. </w:t>
      </w:r>
    </w:p>
    <w:p w14:paraId="16BEB198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Dirbant su tekstais, žodyna</w:t>
      </w:r>
      <w:r w:rsidR="008E361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 vaikui turi būti suprantamas, t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odėl nežinomi žodžiai turėtų būti išsiaiškin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 namuose prieš dieną (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užduočių iš 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nksto atlikti nereikia!).</w:t>
      </w:r>
    </w:p>
    <w:p w14:paraId="716CA83A" w14:textId="0A01CB87" w:rsidR="00C17844" w:rsidRPr="00B556C7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Mokykloje vaikas gali mokytis tik vienos užsienio kalbos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Mok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ydamasis užsienio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kalbos</w:t>
      </w:r>
      <w:r w:rsidR="008C4F93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mokosi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tik rašytinės formos.</w:t>
      </w:r>
    </w:p>
    <w:p w14:paraId="707EA5A4" w14:textId="77777777" w:rsidR="00C17844" w:rsidRPr="00C17844" w:rsidRDefault="008E361C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sutrikimų turintis vaikas g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 nesimokyti muzikos, o jei mokosi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–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dėme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sys skiriamas muzikinės ritmikos lavinimui.</w:t>
      </w:r>
    </w:p>
    <w:p w14:paraId="45A5660F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mokykloje nėra surdopedagogo, specialiąją pedagoginę paga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lbą gali teikti spec. pedagogas.</w:t>
      </w:r>
    </w:p>
    <w:p w14:paraId="7549336C" w14:textId="5488FC86" w:rsidR="00C17844" w:rsidRPr="00C17844" w:rsidRDefault="004E5119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Bendradarbiaukite su mokytojais ir švietimo pagalbos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spec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ialistais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379590E5" w14:textId="77777777" w:rsidR="00740868" w:rsidRPr="00B556C7" w:rsidRDefault="00C17844" w:rsidP="00740868">
      <w:pPr>
        <w:widowControl w:val="0"/>
        <w:numPr>
          <w:ilvl w:val="0"/>
          <w:numId w:val="21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hanging="425"/>
        <w:jc w:val="both"/>
        <w:rPr>
          <w:rFonts w:eastAsia="Times New Roman" w:cs="Arial"/>
          <w:b/>
          <w:bCs/>
          <w:color w:val="134163" w:themeColor="accent2" w:themeShade="80"/>
          <w:sz w:val="24"/>
          <w:szCs w:val="24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Jei nėra galimybės kasdien susitikti su mokytoju, (pradinio ugdymo pakopoje) 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galima turėti sąsiuvinį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ar bendrą elektroninę užrašinę, kur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mokytojas ir tėvai rašytų vaiko veiklas, tam tikras užduotis,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aptartų sėkmes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/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nesėkmes ir pan.</w:t>
      </w:r>
      <w:r w:rsidR="00740868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740868" w:rsidRPr="00B556C7">
        <w:rPr>
          <w:rFonts w:eastAsia="Times New Roman" w:cs="Arial"/>
          <w:b/>
          <w:bCs/>
          <w:color w:val="134163" w:themeColor="accent2" w:themeShade="80"/>
          <w:sz w:val="24"/>
          <w:szCs w:val="24"/>
        </w:rPr>
        <w:t>Tai turi būti ne vien tik mokytojo užrašai, bet bendra komunikavimo erdvė.</w:t>
      </w:r>
    </w:p>
    <w:p w14:paraId="79F7C318" w14:textId="77777777" w:rsidR="00C17844" w:rsidRPr="00465751" w:rsidRDefault="00C17844" w:rsidP="00465751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4"/>
          <w:szCs w:val="24"/>
          <w:lang w:eastAsia="lt-LT"/>
        </w:rPr>
      </w:pPr>
    </w:p>
    <w:p w14:paraId="31046B6D" w14:textId="77777777" w:rsidR="00C17844" w:rsidRPr="009439AA" w:rsidRDefault="00C17844" w:rsidP="00600630">
      <w:pPr>
        <w:pStyle w:val="Antrat1"/>
        <w:rPr>
          <w:sz w:val="8"/>
          <w:lang w:eastAsia="lt-LT"/>
        </w:rPr>
      </w:pPr>
    </w:p>
    <w:p w14:paraId="119A0A3E" w14:textId="77777777" w:rsidR="00C17844" w:rsidRPr="009439AA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9439AA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  <w:t xml:space="preserve">Bendrosios programos kurtiesiems ir neprigirdintiesiems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skelbiamos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 xml:space="preserve">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internete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:</w:t>
      </w:r>
    </w:p>
    <w:p w14:paraId="5D87B79A" w14:textId="77777777" w:rsidR="00C17844" w:rsidRPr="00C17844" w:rsidRDefault="00AB5763" w:rsidP="008E361C">
      <w:pPr>
        <w:pStyle w:val="Sraopastraip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2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http://www.deafcenter.lt/about_new.php?page_menu=8&amp;page_id=492&amp;lng=LT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3A9B68EF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arba:</w:t>
      </w:r>
    </w:p>
    <w:p w14:paraId="7715786E" w14:textId="77777777" w:rsidR="00C17844" w:rsidRPr="00C17844" w:rsidRDefault="00AB576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3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www.emokykla.lt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0DBA0B7A" w14:textId="77777777" w:rsidR="00C17844" w:rsidRPr="00C17844" w:rsidRDefault="00AB576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4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http://portalas.emokykla.lt/bup/Puslapiai/pradinis_ugdymas_bendras.aspx</w:t>
        </w:r>
      </w:hyperlink>
    </w:p>
    <w:p w14:paraId="3556F002" w14:textId="77777777" w:rsidR="00C17844" w:rsidRPr="00C17844" w:rsidRDefault="00AB576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5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http://portalas.emokykla.lt/bup/Puslapiai/pagrindinis_ugdymas_bendras.aspx</w:t>
        </w:r>
      </w:hyperlink>
    </w:p>
    <w:p w14:paraId="63424867" w14:textId="77777777" w:rsidR="00C17844" w:rsidRPr="00C17844" w:rsidRDefault="00AB576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6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http://portalas.emokykla.lt/bup/Puslapiai/vidurinis_ugdymas_bendras.aspx</w:t>
        </w:r>
      </w:hyperlink>
    </w:p>
    <w:p w14:paraId="00E082CB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40066463" w14:textId="77777777" w:rsidR="00C17844" w:rsidRPr="00C17844" w:rsidRDefault="00C17844" w:rsidP="008E361C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C17844"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  <w:t>Aiškinamieji žodynėliai lietuvių ir lietuvių gestų kalbomis:</w:t>
      </w:r>
    </w:p>
    <w:p w14:paraId="5045FE1C" w14:textId="4FB74157" w:rsidR="00C17844" w:rsidRPr="00C17844" w:rsidRDefault="00AB5763" w:rsidP="008E361C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7" w:history="1">
        <w:r w:rsidR="00C17844" w:rsidRPr="00AF6ACA">
          <w:rPr>
            <w:rStyle w:val="Hipersaitas"/>
            <w:rFonts w:eastAsia="Calibri"/>
            <w:b/>
            <w:bCs/>
            <w:sz w:val="24"/>
            <w:lang w:eastAsia="lt-LT"/>
          </w:rPr>
          <w:t>http://www.ndt.lt/gestu-programa/isleistos-priemones/</w:t>
        </w:r>
      </w:hyperlink>
    </w:p>
    <w:p w14:paraId="28325CCD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2F1EFC24" w14:textId="77777777" w:rsidR="00C17844" w:rsidRPr="00CC7B16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</w:pPr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Rekomendacijos tėvams, auginantiems vaikus, turinčius klausos sutrikimų ar </w:t>
      </w:r>
      <w:proofErr w:type="spellStart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>kochlearinius</w:t>
      </w:r>
      <w:proofErr w:type="spellEnd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 implantus: </w:t>
      </w:r>
    </w:p>
    <w:p w14:paraId="52BBB87C" w14:textId="77777777" w:rsidR="00997273" w:rsidRPr="00CC7B16" w:rsidRDefault="00997273" w:rsidP="00640C25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</w:pPr>
      <w:r w:rsidRPr="00CC7B16"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  <w:t>http://www.deafcenter.lt/rekomendacijos-tevams-auginantiems-vaikus-turincius-klausos-sutrikimu-ar-kochlearinius-implantus/</w:t>
      </w:r>
    </w:p>
    <w:p w14:paraId="74C19D48" w14:textId="77777777" w:rsidR="008E361C" w:rsidRDefault="008E361C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53FC6BBB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74D16795" w14:textId="77777777" w:rsidR="00AF6ACA" w:rsidRDefault="00AF6ACA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ECEEDC9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2BBB84F" w14:textId="77777777" w:rsidR="008E361C" w:rsidRDefault="00DA2638" w:rsidP="008E361C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</w:pP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  <w:t>Linkime sėkmingo mokymosi</w:t>
      </w: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  <w:t>!</w:t>
      </w:r>
    </w:p>
    <w:sectPr w:rsidR="008E361C" w:rsidSect="00AF6ACA">
      <w:headerReference w:type="default" r:id="rId18"/>
      <w:type w:val="continuous"/>
      <w:pgSz w:w="11906" w:h="16838" w:code="9"/>
      <w:pgMar w:top="720" w:right="567" w:bottom="567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CEAB5" w14:textId="77777777" w:rsidR="00AB5763" w:rsidRDefault="00AB5763" w:rsidP="00590471">
      <w:r>
        <w:separator/>
      </w:r>
    </w:p>
  </w:endnote>
  <w:endnote w:type="continuationSeparator" w:id="0">
    <w:p w14:paraId="182CB0F6" w14:textId="77777777" w:rsidR="00AB5763" w:rsidRDefault="00AB576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8081F" w14:textId="77777777" w:rsidR="00AB5763" w:rsidRDefault="00AB5763" w:rsidP="00590471">
      <w:r>
        <w:separator/>
      </w:r>
    </w:p>
  </w:footnote>
  <w:footnote w:type="continuationSeparator" w:id="0">
    <w:p w14:paraId="24562650" w14:textId="77777777" w:rsidR="00AB5763" w:rsidRDefault="00AB576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17812" w14:textId="77777777" w:rsidR="008E361C" w:rsidRDefault="00310F17" w:rsidP="008E361C">
    <w:pPr>
      <w:spacing w:after="0" w:line="240" w:lineRule="auto"/>
      <w:jc w:val="right"/>
      <w:rPr>
        <w:rFonts w:cstheme="minorHAnsi"/>
        <w:b/>
        <w:bCs/>
        <w:color w:val="13666B" w:themeColor="accent3" w:themeShade="80"/>
        <w:sz w:val="28"/>
        <w:szCs w:val="28"/>
      </w:rPr>
    </w:pPr>
    <w:r w:rsidRPr="007B77F9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CB6A1B" wp14:editId="62D843D8">
              <wp:simplePos x="0" y="0"/>
              <wp:positionH relativeFrom="column">
                <wp:posOffset>-1429966</wp:posOffset>
              </wp:positionH>
              <wp:positionV relativeFrom="paragraph">
                <wp:posOffset>-241041</wp:posOffset>
              </wp:positionV>
              <wp:extent cx="8666732" cy="10547991"/>
              <wp:effectExtent l="0" t="0" r="1270" b="5715"/>
              <wp:wrapNone/>
              <wp:docPr id="26" name="2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5B48F" id="26 grupė" o:spid="_x0000_s1026" style="position:absolute;margin-left:-112.6pt;margin-top:-19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KJXE8oTA00CRaHIsO5SKaGAiUTmW3eRYdigV0cBEonIsu8mx7MqxhMDqBeVYdpNj2aFUchuY&#10;HMuuHEsIvCooEk2OZVeOJQSeBopEk2PZlWMJgaeBItHkWHblWEJgaaAcy25yLLtyLCHwNFAkmhzL&#10;rhxLCDwNFIkmx7IrxxICTwNFosmx7MqxhMDTQJFociy7ciwhcDQ4lGMJgZeBcCyHybEcyrGEwNNA&#10;ZufD5FgO5VhC4Gkgs/NhciyHciwh8DSQdeJhciyHciwh8DSQdeJ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//xWGdb+mM/U4JsFDSyKI9cNIHjmz/vjzeDkL+Fkf/9H38bJ4FjrE6a/3dM+VQkuwdnimRkzRk&#10;xLH1YtAYDwjAZYeTgaiKevkYxaS4p/fVf8VKIxHkQvC7BO22T6+ARfzHHeeCYYhnMAemnEtEb5xn&#10;vS/P3X3+PTcv1rQSP+Itt/Nft4cZ7f/GJsgM/IUbH+3xTyW8AdVyalpu57/+PpvYPgMs6okPdLs+&#10;G79FEoLXjMhi6vleM9Q0dH+ThgBZD11x4gEZTrqjVQmgdUE5irHBwLFayu4saIZH6r85xn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39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Z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b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p/Ez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v+1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Df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F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i/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/+J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z+ElbpbA1eA4DMaLS7MvIb4IfnN&#10;SzFD4RNSj/4H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e9E1+ui7FAXTHF4Co/LoKruLu72Ck5Z7R2RHAYiWSRn2Hvp&#10;FJerNjFeyMqfrmEecjeISOt/gruX9ek9pVAliEKobRw4/6AYdN8Tkj2ji2yzRLrXZJeHhNcqYNZ7&#10;6b/c5/ws8d3ursdRUQPiH3geFq5FsvuG8S8H8LHP7+f61Ajw1m+5kxi7aWx/UTS2ddOVRVk4CfTK&#10;7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/+Je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O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R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/z5O1HmYCD72TmeDhnm6AbDb4jrobMMTNBaSQNcWwUKZRLHKcwqk&#10;ocyQe2oviqgK8fbIGZ9mUvVpAHbj07WrKEHimkkEpAFPvlhnam4ofWRMimXOQrDz04IPJ0l+w4Ch&#10;lC2P0SJyT+IUke/8es6EY2Cc7FnAuuZBGplOCUZRZp4UtJXDxgXW7lmVWV9ITzKHCvKhPMxNPGJC&#10;OmSx3I0959weQ79XcxZKOeb8j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8a3ainkIs3B9ClOg/R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A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v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e9++cM//49/&#10;/Otv//D3v/zhl3/hH39X//r1b3/+lPGvn3758z///O3jW/3i3/7y15/+9vO3X//y5z//9V9/++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F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B6vjRse0aB0EjC0MRwyeAoJ6EI1zYvzHgPP5yNjPNRJZ2NCgxRc6MfP1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jVs/h&#10;Pkzy+YylKeNMqgNvlKBnnoS0STGzesTEGmemBPO05Aum/iRKt+Yw0sNhR3k8E+XOUMUECvdubypl&#10;zYtziXXZpKfOZv2r67iks9lqyzgnTya2Y6HGYs+vpY6T2oJ/E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IR/5ezscqVZcus6FaEnoKrM&#10;yqpTguUReAD2Y0M2ZL+0DLQe5Nl78bQAc/MCzkX1fflONZiMHwaDQW6SeJYNt9Al1MFS+TgsQUgJ&#10;j1NTxjvJWMmvyhE7A8DKvr3xm5u5hV0Cdg9fl7BLshYroFeauRpuqUtIBTeeJ5oYxUrWoiiZ7GRo&#10;rl9I6b3NlbjX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t3NuiLLZtwSwkqL3&#10;Mv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5A&#10;KgHlUUGNgsyJRYzlBaSSKChyYsZYXkWM5QWkkigocmLGWF5FjOWVMRYVlFYhYyyvIsbyAlKJc1DE&#10;WF4ZY1FBbQiZE4sYyytjLCqoUZA5sYixvDLGooIaBZkTixjLK2MsKihRkDGWVxFjeWWMRQU1CjIn&#10;FjGWV8ZYVFCjIHNiEWN5ZYxFBTUKMicWMZZXxlhUUKMgc2IRY3lljEUFFQreGWNRQa2BhLG8ixjL&#10;O2MsKqhRkLTzu4ixvDPGooIaBUk7v4sYyztjLCqoUZDsxHcRY3lnjEUFNQqSnfgu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x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U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g1KpbA8IfA0UCSaHMsGpSIamEhUjmUzOZYNSkU0MJGoHMtmciybciwhsHpBOZbN&#10;5Fg2KJXaBibHsinHEgKvCopEk2PZlGMJgaeBItHkWDblWELgaaBINDmWTTmWEFgaKMeymRzLphxL&#10;CDwNFIkmx7IpxxICTwNFosmxbMqxhMDTQJFociybciwh8DRQJJocy6YcSwgcDZ7KsYTAy0A4lqfJ&#10;sTyVYwmBp4HMzk+TY3kqxxICTwOZnZ8mx/JUjiUEngbiJz5NjuWpHEsIPA3ET3y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Qi7Z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hVBLLEwLPAkWiybHsUCpigYlE5Vh2k2PZoVTEAhOJyrHsJseyK8cS&#10;AusrKMeymxzLDqWS+8DkWHblWELgNUGRaHIsu3IsIfAsUCSaHMuuHEsIPAsUiSbHsivHEgLLAuVY&#10;dpNj2ZVjCYFngSLR5Fh25VhC4FmgSDQ5ll05lhB4FigSTY5lV44lBJ4FikSTY9mVYwmBY8GhHEsI&#10;vAKEYzlMjuVQjiUEngUyOx8mx3IoxxICzwKZnQ+TYzmUYwmBZ4GsEw+TYzmUYwmBZ4GsEw+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P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GnCFzd2nNQ7DfjP3hcFdzIZHvKFRRMzz29nx3+HVMvTORbix8HBDZSrp+JBm9c&#10;VnOkVNluKTnRL6m4anY33af5Uh6CkUyzP0Y/C5HO2zRDMc47rP4r+Q7pAmptE/sl4umUipdSjrp8&#10;LMW7UapCgPa/MrHJETos84eEyVu/yAPJjy674HH++3GO3+OU6pFamedWJwFSU8pMTgLrra8M2nUF&#10;oyqPptbXV/aJ1ijHwXAbAGRKVSThntbwImNF+g3R0SfNlJPwC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N8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B/cZ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xb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y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fmd2vS7KDnXBGIem8LgMrOru4m6v4JTV&#10;2RHKISCKRXKFHUrHuFy1meMFr/zuGubBdwOJjP4T1L3sT4eUTJUgCqG2IXD+oBh03xOcPaOLHLPM&#10;dK/FLg8Jr1XArEPpvwxzfpb4bnfX46ioCfEPPA8L1cLZfcP4BwF8hPlZrk+NAG/9VjuJsZvG9gdF&#10;Y9s3XVmUjZPIXvn9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l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Oc1YBlWqPkO1zzApQmBjbHfPmYDPzMRmt6&#10;8mgR3SjIA86vvng15rfa4P+RGIAq4kbXenydhJGpqw5JR3Yk90mC1N+/es72csnHf5j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iNZy/Lq&#10;QUqpB0FT9o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m8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O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j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T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i9I0grGjBhuZgPXzpPr7y9lSw17kpY8OwMAX24kUlQJ&#10;cUU8XGWSq54gcjQc6tIhmwnFAYXc9Y/Z7D1wXvTaGavnk+gLThRlmGsCFp5kk5pZrtKkGV2oVzqj&#10;oaE3Y53YF023+gc3uxgFwzf7w2mNo56FSVuF0bn4X3UqTDgQTdfv1nsKawIX0M5qZ+I20efDeMpt&#10;rYekYK/giYU3HBoKIp4c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DEXqeipu3cDAesXDoubWye48H6hwYqQkdAkFxFRJRSDd&#10;7eqAGxBqJZNdKV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t/SRVZxliozDemsIyx0NlpDrCUxF8SRpYxluOXlJFljIWqH3MKS534S9rIMsZy/JI4soyxHL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9Mlkbu53mEWTO17tuGhYsWkmbLSzzgfewYiy4gNygVmw65Q6Y&#10;tMtIWU8zrCqOQAJbmufMp+WM/rDGfX8vkrsyePLVuSYvES83vrarT+jBXtaVPUELbCmafuwq2mvb&#10;Veb8DC+iCOjb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tfUx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5tFIZoHwcoNm296E+5QvccUCThlH+1n&#10;CcPg7PQl37p1vufp1JXVX4nJqV6TbIBX5RjjAHJtAtqRSqNmQiI1KI0vwg8ZEjmjlVFL8R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2s+t1UXaoC8Y4NIXHpWFV&#10;dxdXewWnrM6OUA4BUSySK6xQKsblqs0cL3jlc9cwN74bSOTp10Hd0/5USMlUCaIQamsC5zWKQfU9&#10;wdkzusgxy0z3vthpkPBaD5hVKPWXYY7PEt+t7nocFX1C/APPw0S1cHbfMP6EAN7CfFquD40Ab/1S&#10;O4mxm8b2E4rGsm+6sigbJ5G98u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y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e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w7JhMA2VcvroKovxIgDftdkMFEC78heQDhmCtk5+ps1ITiVdrHRHbvgCR0mwJEiFs+&#10;S6AUVahhjiOzDKKF5EkkZ+qO/QEFOkW2v2kdRMEtCcC2k5JRBbPfEJ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p6/A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Y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GtpePq2AbXyaw7OUq/F20z90LMjswj1vOVl3r/5KAsCx&#10;5IxOMgVY1AIZCs38d04NknNZs/qZJkpgf49SjY11w8S6cjSGSre05afdefJ5BJhFiZ/z3/59kqtS&#10;IEvnDsvgqe+jj3sVahhl74u/u8Ucx9UVmEo4yv42lslwTIzd5GTknaf8m4bxz5qYkDXBcs6oBZlM&#10;M/ukNBFikQlfQYdK82jk0Oh0HSYlK4kJQ/IeZKpUzJ7xjCmbfmKUxPJar4OE/N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F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10vrtK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j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U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JDAhywnBAl2lvppfYDrC3DamcW2MGT+yjLYAsZyU2rEL9LBXZd&#10;85TYiruJ/Ol1YvSEM2S8xncSAukP7hpjubmwleqiYAqZYCPIyj6fmQaRSbtYGWaa7e0jacSd88w6&#10;ucI36PPh4e/HnrZ7duhtN0M3IXWMgRNz34rf+iv3GW20tz0YOzUg42gzo/wGba2qc3BG3s6zg0P/&#10;kZ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a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N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H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g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y1RS1v1ZEqpB8HE7L+F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o0SYA0WoXHDrUuFS9eHdFdjjcZROdeDcdKVa9iAUL/SyBvH&#10;vpkzLo3P7JypQxkzkkm76P5zWSU15Yar2Xo2CD3v0q4/omTdjeWMMjqlqjZ12lsWA6xcD4yyurB1&#10;ra8FH4F0RPOWkqvd9jU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orSJE7aBoLgO1g6Gs5bIC/6r85&#10;Ge7eoyVCexykcqaefJzaGqlt8Tii6ei2G1iAm/OxxdSeFI7GovqFHxTuwCxm/ENirkbVVQucw5xf&#10;PS91UdyrjnckZskcv31uUSRiZMNVURENMBYcVFiBOF0lktYG4dF2dd1Erbo1OXt+y+eIb6wsCu7p&#10;c00qAuk+J4tCEUr3qy48RVdbZrnggMdfRWYAjyOdG1lPdLBd1PwSqkRVpOHp45MEtqqiJmmZrgL8&#10;qFLMtovag20XDTaqwkLAn1axRT/mUKTp+QPmllESIJMi1W43LIMjhoMZIUbRwJKJkxcOvP0+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s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u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FJkYx5BHCoDVw7T6x//ihHKvVJWvIsCgC2XAZSVAlxwx+uMsngE3iO0qA2DxkqFAIKupsnM/Q9&#10;8rzotZO7V5FYNxwvSqprSix8Jpo0qeUqTereBX+yAkoOPZR1fF803ZonPOnFMBjmXAe7Ng57Vk5a&#10;EGOFUn9ZKvR0IJqufxX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6T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qWwPCHwNFAkmhzL&#10;A0pFNDCRqBzLw+RYHlAqooGJROVYHibH8lCOJQRWLyjH8jA5lgeUSm0Dk2N5KMcSAq8KikSTY3ko&#10;xxICTwNFosmxPJRjCYGngSLR5FgeyrGEwNJAOZaHybE8lGMJgaeBItHkWB7KsYTA00CRaHIsD+VY&#10;QuBpoEg0OZaHciwh8DRQJJocy0M5lhA4GjyVYwmBl4FwLE+TY3kqxxICTwOZnZ8mx/JUjiUEngYy&#10;Oz9NjuWpHEsIPA3ET3yaHMtTOZYQeBqIn/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18PZ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cf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H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/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0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T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U/QJf1Uz6YfRIgpkAWZqs5I0c4+kFhYCiEjLzvGYlvywr7VBUe1zmT&#10;i1ZAGJIgVZVveQzH4bF7/g+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Hbk8/ftA2rIQiZ/m4HJOPnq2PhTaCEEL39Uf/5gr4HT28&#10;t5eztdrbtKcXt/Nff19lu+xlwJlW9pDb+a/bg9+y8jsRPMv3j/wIVcYF/4jjK8jThKnYbpFDgeKK&#10;WqAkajTlyhUG7LFy555linrVn9gFIBNlsz2BbUSmputIGK57dgS0STcABHOHAXTLHIUWt4yf6se6&#10;HvRK0rGf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">
              <v:group id="14 grupė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2683c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1cade4 [3204]" stroked="f"/>
              <v:group id="12 grupė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fill opacity="11796f" color2="#2683c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17844" w:rsidRPr="00C17844">
      <w:rPr>
        <w:rFonts w:cstheme="minorHAnsi"/>
        <w:b/>
        <w:bCs/>
        <w:color w:val="13666B" w:themeColor="accent3" w:themeShade="80"/>
        <w:sz w:val="28"/>
        <w:szCs w:val="28"/>
      </w:rPr>
      <w:t>Lietuvos kurčiųjų ir neprigirdinčiųjų ugdymo centras</w:t>
    </w:r>
  </w:p>
  <w:p w14:paraId="38981E89" w14:textId="77777777" w:rsidR="00C17844" w:rsidRPr="00D63F35" w:rsidRDefault="00AB5763" w:rsidP="008E361C">
    <w:pPr>
      <w:spacing w:after="0" w:line="240" w:lineRule="auto"/>
      <w:jc w:val="right"/>
      <w:rPr>
        <w:rFonts w:cstheme="minorHAnsi"/>
        <w:b/>
        <w:bCs/>
        <w:color w:val="2E653E" w:themeColor="accent5" w:themeShade="BF"/>
        <w:sz w:val="24"/>
        <w:szCs w:val="24"/>
      </w:rPr>
    </w:pPr>
    <w:hyperlink r:id="rId1" w:history="1">
      <w:r w:rsidR="00C17844" w:rsidRPr="00C17844">
        <w:rPr>
          <w:rStyle w:val="Hipersaitas"/>
          <w:rFonts w:asciiTheme="minorHAnsi" w:hAnsiTheme="minorHAnsi" w:cstheme="minorHAnsi"/>
          <w:b/>
          <w:bCs/>
          <w:color w:val="528015" w:themeColor="hyperlink" w:themeShade="BF"/>
          <w:sz w:val="28"/>
          <w:szCs w:val="28"/>
        </w:rPr>
        <w:t>www.deafcenter.lt</w:t>
      </w:r>
    </w:hyperlink>
  </w:p>
  <w:p w14:paraId="3ED838FF" w14:textId="77777777" w:rsidR="00590471" w:rsidRPr="007B77F9" w:rsidRDefault="00590471" w:rsidP="00C17844">
    <w:pPr>
      <w:pStyle w:val="Pagrindinistekstas"/>
      <w:tabs>
        <w:tab w:val="left" w:pos="21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8B6FD6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C00BE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827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AEAD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7CED1A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16771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E6B4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62291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628C9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2706E"/>
    <w:multiLevelType w:val="hybridMultilevel"/>
    <w:tmpl w:val="E0247F06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AE2EA0"/>
    <w:multiLevelType w:val="hybridMultilevel"/>
    <w:tmpl w:val="8660B2D2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5620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830C57"/>
    <w:multiLevelType w:val="hybridMultilevel"/>
    <w:tmpl w:val="50367A74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CE0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06789D"/>
    <w:multiLevelType w:val="hybridMultilevel"/>
    <w:tmpl w:val="027A474C"/>
    <w:lvl w:ilvl="0" w:tplc="A58EC40A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FF3D3F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73E518D"/>
    <w:multiLevelType w:val="hybridMultilevel"/>
    <w:tmpl w:val="7DE67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3943E5"/>
    <w:multiLevelType w:val="hybridMultilevel"/>
    <w:tmpl w:val="F34E898E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9"/>
  </w:num>
  <w:num w:numId="17">
    <w:abstractNumId w:val="20"/>
  </w:num>
  <w:num w:numId="18">
    <w:abstractNumId w:val="12"/>
  </w:num>
  <w:num w:numId="19">
    <w:abstractNumId w:val="15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44"/>
    <w:rsid w:val="00034203"/>
    <w:rsid w:val="000453C6"/>
    <w:rsid w:val="000579C1"/>
    <w:rsid w:val="00060042"/>
    <w:rsid w:val="0008685D"/>
    <w:rsid w:val="00090860"/>
    <w:rsid w:val="000B75B7"/>
    <w:rsid w:val="00112E6C"/>
    <w:rsid w:val="00112FD7"/>
    <w:rsid w:val="00134CE9"/>
    <w:rsid w:val="0014728B"/>
    <w:rsid w:val="00150ABD"/>
    <w:rsid w:val="00151CE2"/>
    <w:rsid w:val="001946FC"/>
    <w:rsid w:val="0021124E"/>
    <w:rsid w:val="00211C9C"/>
    <w:rsid w:val="00222466"/>
    <w:rsid w:val="00247254"/>
    <w:rsid w:val="0024753C"/>
    <w:rsid w:val="00276026"/>
    <w:rsid w:val="002B4549"/>
    <w:rsid w:val="00305F68"/>
    <w:rsid w:val="00310F17"/>
    <w:rsid w:val="00322A46"/>
    <w:rsid w:val="003326CB"/>
    <w:rsid w:val="00353B60"/>
    <w:rsid w:val="00376291"/>
    <w:rsid w:val="00380FD1"/>
    <w:rsid w:val="00383D02"/>
    <w:rsid w:val="00385DE7"/>
    <w:rsid w:val="003A2FA6"/>
    <w:rsid w:val="003C62E4"/>
    <w:rsid w:val="003D1B71"/>
    <w:rsid w:val="003F5D56"/>
    <w:rsid w:val="00465751"/>
    <w:rsid w:val="004E158A"/>
    <w:rsid w:val="004E5119"/>
    <w:rsid w:val="00560ABB"/>
    <w:rsid w:val="00565C77"/>
    <w:rsid w:val="0056708E"/>
    <w:rsid w:val="005801E5"/>
    <w:rsid w:val="00590471"/>
    <w:rsid w:val="005A77EC"/>
    <w:rsid w:val="005C37BB"/>
    <w:rsid w:val="005D01FA"/>
    <w:rsid w:val="005D3FB4"/>
    <w:rsid w:val="005D5752"/>
    <w:rsid w:val="00600630"/>
    <w:rsid w:val="00640C25"/>
    <w:rsid w:val="00653E17"/>
    <w:rsid w:val="006A08E8"/>
    <w:rsid w:val="006B49BB"/>
    <w:rsid w:val="006D79A8"/>
    <w:rsid w:val="00703131"/>
    <w:rsid w:val="0072353B"/>
    <w:rsid w:val="00740868"/>
    <w:rsid w:val="007546B3"/>
    <w:rsid w:val="007575B6"/>
    <w:rsid w:val="007B3C81"/>
    <w:rsid w:val="007B77F9"/>
    <w:rsid w:val="007D67CA"/>
    <w:rsid w:val="007E668F"/>
    <w:rsid w:val="007F1C20"/>
    <w:rsid w:val="007F5B63"/>
    <w:rsid w:val="00803A0A"/>
    <w:rsid w:val="0083329E"/>
    <w:rsid w:val="00846CB9"/>
    <w:rsid w:val="008566AA"/>
    <w:rsid w:val="008661AA"/>
    <w:rsid w:val="0087606D"/>
    <w:rsid w:val="008A1E6E"/>
    <w:rsid w:val="008C024F"/>
    <w:rsid w:val="008C2CFC"/>
    <w:rsid w:val="008C4F93"/>
    <w:rsid w:val="008E361C"/>
    <w:rsid w:val="00912DC8"/>
    <w:rsid w:val="00921A98"/>
    <w:rsid w:val="00927195"/>
    <w:rsid w:val="00932D72"/>
    <w:rsid w:val="009439AA"/>
    <w:rsid w:val="009475DC"/>
    <w:rsid w:val="00967B93"/>
    <w:rsid w:val="00997273"/>
    <w:rsid w:val="009A77B9"/>
    <w:rsid w:val="009D090F"/>
    <w:rsid w:val="00A313B1"/>
    <w:rsid w:val="00A31464"/>
    <w:rsid w:val="00A31B16"/>
    <w:rsid w:val="00A33613"/>
    <w:rsid w:val="00A47A8D"/>
    <w:rsid w:val="00A55679"/>
    <w:rsid w:val="00A57B50"/>
    <w:rsid w:val="00A6526B"/>
    <w:rsid w:val="00A90AE6"/>
    <w:rsid w:val="00AA3DDE"/>
    <w:rsid w:val="00AB5763"/>
    <w:rsid w:val="00AB7BDB"/>
    <w:rsid w:val="00AC6C7E"/>
    <w:rsid w:val="00AC7A76"/>
    <w:rsid w:val="00AF2454"/>
    <w:rsid w:val="00AF6ACA"/>
    <w:rsid w:val="00B2534B"/>
    <w:rsid w:val="00B4158A"/>
    <w:rsid w:val="00B556C7"/>
    <w:rsid w:val="00B6466C"/>
    <w:rsid w:val="00B71156"/>
    <w:rsid w:val="00BB1B5D"/>
    <w:rsid w:val="00BC22C7"/>
    <w:rsid w:val="00BD195A"/>
    <w:rsid w:val="00BF53F6"/>
    <w:rsid w:val="00C07240"/>
    <w:rsid w:val="00C12197"/>
    <w:rsid w:val="00C14078"/>
    <w:rsid w:val="00C17844"/>
    <w:rsid w:val="00C3009B"/>
    <w:rsid w:val="00C323F6"/>
    <w:rsid w:val="00CB6757"/>
    <w:rsid w:val="00CC7B16"/>
    <w:rsid w:val="00CD12AE"/>
    <w:rsid w:val="00CE1E3D"/>
    <w:rsid w:val="00D053FA"/>
    <w:rsid w:val="00D836E4"/>
    <w:rsid w:val="00D83F70"/>
    <w:rsid w:val="00DA2638"/>
    <w:rsid w:val="00DC3F0A"/>
    <w:rsid w:val="00E1009B"/>
    <w:rsid w:val="00E130A8"/>
    <w:rsid w:val="00E26AED"/>
    <w:rsid w:val="00E73AB8"/>
    <w:rsid w:val="00E90A60"/>
    <w:rsid w:val="00ED47F7"/>
    <w:rsid w:val="00EE420B"/>
    <w:rsid w:val="00EE7E09"/>
    <w:rsid w:val="00F0223C"/>
    <w:rsid w:val="00F3235D"/>
    <w:rsid w:val="00F32393"/>
    <w:rsid w:val="00F461D6"/>
    <w:rsid w:val="00F878BD"/>
    <w:rsid w:val="00FE740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5E68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17844"/>
    <w:pPr>
      <w:spacing w:after="200" w:line="276" w:lineRule="auto"/>
    </w:pPr>
    <w:rPr>
      <w:rFonts w:eastAsiaTheme="minorHAnsi" w:cstheme="minorBid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B77F9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1CADE4" w:themeColor="accent1"/>
      <w:sz w:val="28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rsid w:val="007B77F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7F9"/>
    <w:pPr>
      <w:keepNext/>
      <w:keepLines/>
      <w:spacing w:before="40"/>
      <w:outlineLvl w:val="2"/>
    </w:pPr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7F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1481AB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7F9"/>
    <w:pPr>
      <w:keepNext/>
      <w:keepLines/>
      <w:spacing w:before="40"/>
      <w:outlineLvl w:val="4"/>
    </w:pPr>
    <w:rPr>
      <w:rFonts w:ascii="Corbel" w:eastAsiaTheme="majorEastAsia" w:hAnsi="Corbel" w:cstheme="majorBidi"/>
      <w:color w:val="1481AB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7F9"/>
    <w:pPr>
      <w:keepNext/>
      <w:keepLines/>
      <w:spacing w:before="40"/>
      <w:outlineLvl w:val="5"/>
    </w:pPr>
    <w:rPr>
      <w:rFonts w:ascii="Corbel" w:eastAsiaTheme="majorEastAsia" w:hAnsi="Corbel" w:cstheme="majorBidi"/>
      <w:color w:val="0D5571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7F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D5571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7F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7F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semiHidden/>
    <w:qFormat/>
    <w:rsid w:val="007B77F9"/>
    <w:rPr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semiHidden/>
    <w:rsid w:val="007B77F9"/>
    <w:rPr>
      <w:rFonts w:ascii="Calibri" w:hAnsi="Calibri" w:cs="Calibri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B77F9"/>
    <w:rPr>
      <w:rFonts w:ascii="Corbel" w:hAnsi="Corbel" w:cs="Calibri"/>
      <w:b/>
      <w:bCs/>
      <w:color w:val="1CADE4" w:themeColor="accent1"/>
      <w:sz w:val="28"/>
      <w:szCs w:val="20"/>
    </w:rPr>
  </w:style>
  <w:style w:type="paragraph" w:styleId="Sraopastraipa">
    <w:name w:val="List Paragraph"/>
    <w:basedOn w:val="Pagrindinistekstas"/>
    <w:uiPriority w:val="34"/>
    <w:qFormat/>
    <w:rsid w:val="007B77F9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prastasis"/>
    <w:uiPriority w:val="1"/>
    <w:semiHidden/>
    <w:rsid w:val="007B77F9"/>
    <w:rPr>
      <w:rFonts w:ascii="Times New Roman" w:hAnsi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B77F9"/>
    <w:rPr>
      <w:rFonts w:ascii="Calibri" w:hAnsi="Calibri" w:cs="Calibri"/>
    </w:rPr>
  </w:style>
  <w:style w:type="paragraph" w:styleId="Porat">
    <w:name w:val="footer"/>
    <w:basedOn w:val="prastasis"/>
    <w:link w:val="Porat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B77F9"/>
    <w:rPr>
      <w:rFonts w:ascii="Calibri" w:hAnsi="Calibri" w:cs="Calibri"/>
    </w:rPr>
  </w:style>
  <w:style w:type="table" w:styleId="Lentelstinklelis">
    <w:name w:val="Table Grid"/>
    <w:basedOn w:val="prastojilentel"/>
    <w:uiPriority w:val="39"/>
    <w:rsid w:val="007B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agrindinistekstas"/>
    <w:next w:val="prastasis"/>
    <w:link w:val="PavadinimasDiagrama"/>
    <w:uiPriority w:val="10"/>
    <w:qFormat/>
    <w:rsid w:val="007B77F9"/>
    <w:pPr>
      <w:pBdr>
        <w:bottom w:val="single" w:sz="24" w:space="8" w:color="1CADE4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1CADE4" w:themeColor="accent1"/>
      <w:sz w:val="48"/>
      <w:szCs w:val="4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7F9"/>
    <w:rPr>
      <w:rFonts w:ascii="Corbel" w:hAnsi="Corbel" w:cs="Calibri"/>
      <w:b/>
      <w:bCs/>
      <w:color w:val="1CADE4" w:themeColor="accent1"/>
      <w:sz w:val="48"/>
      <w:szCs w:val="42"/>
    </w:rPr>
  </w:style>
  <w:style w:type="paragraph" w:customStyle="1" w:styleId="Informacija">
    <w:name w:val="Informacija"/>
    <w:basedOn w:val="Pagrindinistekstas"/>
    <w:uiPriority w:val="1"/>
    <w:qFormat/>
    <w:rsid w:val="007B77F9"/>
    <w:pPr>
      <w:kinsoku w:val="0"/>
      <w:overflowPunct w:val="0"/>
      <w:spacing w:before="4"/>
    </w:pPr>
    <w:rPr>
      <w:color w:val="42BA97" w:themeColor="accent4"/>
      <w:szCs w:val="17"/>
    </w:rPr>
  </w:style>
  <w:style w:type="paragraph" w:customStyle="1" w:styleId="Datos">
    <w:name w:val="Datos"/>
    <w:basedOn w:val="Pagrindinistekstas"/>
    <w:qFormat/>
    <w:rsid w:val="007B77F9"/>
    <w:pPr>
      <w:kinsoku w:val="0"/>
      <w:overflowPunct w:val="0"/>
    </w:pPr>
    <w:rPr>
      <w:b/>
      <w:color w:val="000000" w:themeColor="text1"/>
      <w:sz w:val="18"/>
    </w:rPr>
  </w:style>
  <w:style w:type="character" w:styleId="Grietas">
    <w:name w:val="Strong"/>
    <w:basedOn w:val="Numatytasispastraiposriftas"/>
    <w:uiPriority w:val="22"/>
    <w:semiHidden/>
    <w:qFormat/>
    <w:rsid w:val="007B77F9"/>
    <w:rPr>
      <w:rFonts w:ascii="Calibri" w:hAnsi="Calibri" w:cs="Calibri"/>
      <w:b/>
      <w:bCs/>
      <w:color w:val="42BA97" w:themeColor="accent4"/>
    </w:rPr>
  </w:style>
  <w:style w:type="character" w:styleId="Vietosrezervavimoenklotekstas">
    <w:name w:val="Placeholder Text"/>
    <w:basedOn w:val="Numatytasispastraiposriftas"/>
    <w:uiPriority w:val="99"/>
    <w:semiHidden/>
    <w:rsid w:val="007B77F9"/>
    <w:rPr>
      <w:rFonts w:ascii="Calibri" w:hAnsi="Calibri" w:cs="Calibri"/>
      <w:color w:val="808080"/>
    </w:rPr>
  </w:style>
  <w:style w:type="paragraph" w:styleId="Data">
    <w:name w:val="Date"/>
    <w:basedOn w:val="prastasis"/>
    <w:next w:val="prastasis"/>
    <w:link w:val="DataDiagrama"/>
    <w:uiPriority w:val="99"/>
    <w:rsid w:val="007B77F9"/>
    <w:pPr>
      <w:spacing w:line="480" w:lineRule="auto"/>
    </w:pPr>
  </w:style>
  <w:style w:type="character" w:customStyle="1" w:styleId="DataDiagrama">
    <w:name w:val="Data Diagrama"/>
    <w:basedOn w:val="Numatytasispastraiposriftas"/>
    <w:link w:val="Data"/>
    <w:uiPriority w:val="99"/>
    <w:rsid w:val="007B77F9"/>
    <w:rPr>
      <w:rFonts w:ascii="Calibri" w:hAnsi="Calibri" w:cs="Calibri"/>
    </w:rPr>
  </w:style>
  <w:style w:type="paragraph" w:styleId="Betarp">
    <w:name w:val="No Spacing"/>
    <w:uiPriority w:val="1"/>
    <w:rsid w:val="007B77F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B77F9"/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customStyle="1" w:styleId="Patirtis">
    <w:name w:val="Patirtis"/>
    <w:basedOn w:val="prastasis"/>
    <w:qFormat/>
    <w:rsid w:val="007B77F9"/>
    <w:rPr>
      <w:szCs w:val="24"/>
    </w:rPr>
  </w:style>
  <w:style w:type="paragraph" w:styleId="Sraassuenkleliais">
    <w:name w:val="List Bullet"/>
    <w:basedOn w:val="prastasis"/>
    <w:uiPriority w:val="99"/>
    <w:rsid w:val="007B77F9"/>
    <w:pPr>
      <w:numPr>
        <w:numId w:val="3"/>
      </w:numPr>
      <w:contextualSpacing/>
    </w:pPr>
  </w:style>
  <w:style w:type="paragraph" w:customStyle="1" w:styleId="Mokymostaigospavadinimas">
    <w:name w:val="Mokymo įstaigos pavadinimas"/>
    <w:basedOn w:val="prastasis"/>
    <w:uiPriority w:val="1"/>
    <w:rsid w:val="007B77F9"/>
    <w:rPr>
      <w:b/>
    </w:rPr>
  </w:style>
  <w:style w:type="character" w:customStyle="1" w:styleId="Paminjimas1">
    <w:name w:val="Paminėjima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7B77F9"/>
    <w:pPr>
      <w:numPr>
        <w:numId w:val="4"/>
      </w:numPr>
    </w:pPr>
  </w:style>
  <w:style w:type="numbering" w:styleId="1ai">
    <w:name w:val="Outline List 1"/>
    <w:basedOn w:val="Sraonra"/>
    <w:uiPriority w:val="99"/>
    <w:semiHidden/>
    <w:unhideWhenUsed/>
    <w:rsid w:val="007B77F9"/>
    <w:pPr>
      <w:numPr>
        <w:numId w:val="5"/>
      </w:numPr>
    </w:pPr>
  </w:style>
  <w:style w:type="character" w:styleId="HTMLkodas">
    <w:name w:val="HTML Code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7B77F9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7B77F9"/>
    <w:rPr>
      <w:rFonts w:ascii="Calibri" w:hAnsi="Calibri" w:cs="Calibri"/>
      <w:i/>
      <w:iCs/>
    </w:rPr>
  </w:style>
  <w:style w:type="character" w:styleId="HTMLapibrimas">
    <w:name w:val="HTML Definition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7B77F9"/>
    <w:rPr>
      <w:rFonts w:ascii="Consolas" w:hAnsi="Consolas" w:cs="Calibri"/>
      <w:sz w:val="24"/>
      <w:szCs w:val="24"/>
    </w:rPr>
  </w:style>
  <w:style w:type="character" w:styleId="HTMLakronimas">
    <w:name w:val="HTML Acronym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character" w:styleId="HTMLklaviatra">
    <w:name w:val="HTML Keyboard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7B77F9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7B77F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7B77F9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7B77F9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7B77F9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7B77F9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7B77F9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7B77F9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7B77F9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7B77F9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B77F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erykinuoroda">
    <w:name w:val="Subtle Reference"/>
    <w:basedOn w:val="Numatytasispastraiposriftas"/>
    <w:uiPriority w:val="31"/>
    <w:semiHidden/>
    <w:rsid w:val="007B77F9"/>
    <w:rPr>
      <w:rFonts w:ascii="Calibri" w:hAnsi="Calibri" w:cs="Calibri"/>
      <w:smallCaps/>
      <w:color w:val="5A5A5A" w:themeColor="text1" w:themeTint="A5"/>
    </w:rPr>
  </w:style>
  <w:style w:type="character" w:styleId="Nerykuspabraukimas">
    <w:name w:val="Subtle Emphasis"/>
    <w:basedOn w:val="Numatytasispastraiposriftas"/>
    <w:uiPriority w:val="1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table" w:styleId="LentelProfesionali">
    <w:name w:val="Table Professional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vidutinistinklelis">
    <w:name w:val="Medium Grid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paragraph" w:styleId="Bibliografija">
    <w:name w:val="Bibliography"/>
    <w:basedOn w:val="prastasis"/>
    <w:next w:val="prastasis"/>
    <w:uiPriority w:val="37"/>
    <w:semiHidden/>
    <w:unhideWhenUsed/>
    <w:rsid w:val="007B77F9"/>
  </w:style>
  <w:style w:type="character" w:styleId="Knygospavadinimas">
    <w:name w:val="Book Title"/>
    <w:basedOn w:val="Numatytasispastraiposriftas"/>
    <w:uiPriority w:val="33"/>
    <w:semiHidden/>
    <w:rsid w:val="007B77F9"/>
    <w:rPr>
      <w:rFonts w:ascii="Calibri" w:hAnsi="Calibri" w:cs="Calibri"/>
      <w:b/>
      <w:bCs/>
      <w:i/>
      <w:iCs/>
      <w:spacing w:val="5"/>
    </w:rPr>
  </w:style>
  <w:style w:type="character" w:customStyle="1" w:styleId="Saitaodis1">
    <w:name w:val="Saitažodi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7B77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7B77F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LentelElegantika">
    <w:name w:val="Table Elegant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raas">
    <w:name w:val="List"/>
    <w:basedOn w:val="prastasis"/>
    <w:uiPriority w:val="99"/>
    <w:semiHidden/>
    <w:unhideWhenUsed/>
    <w:rsid w:val="007B77F9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7B77F9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7B77F9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7B77F9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7B77F9"/>
    <w:pPr>
      <w:ind w:left="1800" w:hanging="360"/>
      <w:contextualSpacing/>
    </w:pPr>
  </w:style>
  <w:style w:type="table" w:styleId="LentelSraas1">
    <w:name w:val="Table List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raotsinys">
    <w:name w:val="List Continue"/>
    <w:basedOn w:val="prastasis"/>
    <w:uiPriority w:val="99"/>
    <w:semiHidden/>
    <w:unhideWhenUsed/>
    <w:rsid w:val="007B77F9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7B77F9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7B77F9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7B77F9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7B77F9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7B77F9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7B77F9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7B77F9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7B77F9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7B77F9"/>
    <w:pPr>
      <w:numPr>
        <w:numId w:val="10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7B77F9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7B77F9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7B77F9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7B77F9"/>
    <w:pPr>
      <w:numPr>
        <w:numId w:val="14"/>
      </w:numPr>
      <w:contextualSpacing/>
    </w:pPr>
  </w:style>
  <w:style w:type="paragraph" w:styleId="Paantrat">
    <w:name w:val="Subtitle"/>
    <w:basedOn w:val="prastasis"/>
    <w:next w:val="prastasis"/>
    <w:link w:val="PaantratDiagrama"/>
    <w:uiPriority w:val="11"/>
    <w:semiHidden/>
    <w:rsid w:val="007B77F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7B77F9"/>
    <w:rPr>
      <w:rFonts w:ascii="Calibri" w:hAnsi="Calibri" w:cs="Calibri"/>
      <w:color w:val="5A5A5A" w:themeColor="text1" w:themeTint="A5"/>
      <w:spacing w:val="15"/>
    </w:rPr>
  </w:style>
  <w:style w:type="table" w:styleId="LentelKlasikin1">
    <w:name w:val="Table Classic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iustracijsraas">
    <w:name w:val="table of figures"/>
    <w:basedOn w:val="prastasis"/>
    <w:next w:val="prastasis"/>
    <w:uiPriority w:val="99"/>
    <w:semiHidden/>
    <w:unhideWhenUsed/>
    <w:rsid w:val="007B77F9"/>
  </w:style>
  <w:style w:type="paragraph" w:styleId="Makrokomandostekstas">
    <w:name w:val="macro"/>
    <w:link w:val="MakrokomandostekstasDiagrama"/>
    <w:uiPriority w:val="99"/>
    <w:semiHidden/>
    <w:unhideWhenUsed/>
    <w:rsid w:val="007B77F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7B77F9"/>
    <w:rPr>
      <w:rFonts w:ascii="Corbel" w:eastAsiaTheme="majorEastAsia" w:hAnsi="Corbel" w:cstheme="majorBidi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Literatra">
    <w:name w:val="table of authorities"/>
    <w:basedOn w:val="prastasis"/>
    <w:next w:val="prastasis"/>
    <w:uiPriority w:val="99"/>
    <w:semiHidden/>
    <w:unhideWhenUsed/>
    <w:rsid w:val="007B77F9"/>
    <w:pPr>
      <w:ind w:left="220" w:hanging="220"/>
    </w:pPr>
  </w:style>
  <w:style w:type="paragraph" w:styleId="Literatrossraoantrat">
    <w:name w:val="toa heading"/>
    <w:basedOn w:val="prastasis"/>
    <w:next w:val="prastasis"/>
    <w:uiPriority w:val="99"/>
    <w:semiHidden/>
    <w:unhideWhenUsed/>
    <w:rsid w:val="007B77F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a">
    <w:name w:val="Quote"/>
    <w:basedOn w:val="prastasis"/>
    <w:next w:val="prastasis"/>
    <w:link w:val="CitataDiagrama"/>
    <w:uiPriority w:val="29"/>
    <w:semiHidden/>
    <w:rsid w:val="007B77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character" w:styleId="Emfaz">
    <w:name w:val="Emphasis"/>
    <w:basedOn w:val="Numatytasispastraiposriftas"/>
    <w:uiPriority w:val="20"/>
    <w:semiHidden/>
    <w:rsid w:val="007B77F9"/>
    <w:rPr>
      <w:rFonts w:ascii="Calibri" w:hAnsi="Calibri" w:cs="Calibri"/>
      <w:i/>
      <w:iCs/>
    </w:rPr>
  </w:style>
  <w:style w:type="table" w:styleId="Spalvotassraas">
    <w:name w:val="Colorful List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tinklelis">
    <w:name w:val="Colorful Grid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B77F9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77F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77F9"/>
    <w:rPr>
      <w:rFonts w:ascii="Calibri" w:hAnsi="Calibri" w:cs="Calibri"/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B77F9"/>
    <w:rPr>
      <w:rFonts w:ascii="Calibri" w:hAnsi="Calibri" w:cs="Calibri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paragraph" w:styleId="Adresasantvoko">
    <w:name w:val="envelope address"/>
    <w:basedOn w:val="prastasis"/>
    <w:uiPriority w:val="99"/>
    <w:semiHidden/>
    <w:unhideWhenUsed/>
    <w:rsid w:val="007B77F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oblokas">
    <w:name w:val="Block Text"/>
    <w:basedOn w:val="prastasis"/>
    <w:uiPriority w:val="99"/>
    <w:semiHidden/>
    <w:unhideWhenUsed/>
    <w:rsid w:val="007B77F9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7F9"/>
    <w:rPr>
      <w:rFonts w:ascii="Corbel" w:eastAsiaTheme="majorEastAsia" w:hAnsi="Corbel" w:cstheme="majorBidi"/>
      <w:i/>
      <w:iCs/>
      <w:color w:val="1481AB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7F9"/>
    <w:rPr>
      <w:rFonts w:ascii="Corbel" w:eastAsiaTheme="majorEastAsia" w:hAnsi="Corbel" w:cstheme="majorBidi"/>
      <w:color w:val="1481AB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7F9"/>
    <w:rPr>
      <w:rFonts w:ascii="Corbel" w:eastAsiaTheme="majorEastAsia" w:hAnsi="Corbel" w:cstheme="majorBidi"/>
      <w:i/>
      <w:iCs/>
      <w:color w:val="0D5571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7F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7F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Straipsnissekcija">
    <w:name w:val="Outline List 3"/>
    <w:basedOn w:val="Sraonra"/>
    <w:uiPriority w:val="99"/>
    <w:semiHidden/>
    <w:unhideWhenUsed/>
    <w:rsid w:val="007B77F9"/>
    <w:pPr>
      <w:numPr>
        <w:numId w:val="15"/>
      </w:numPr>
    </w:pPr>
  </w:style>
  <w:style w:type="table" w:customStyle="1" w:styleId="PlainTable11">
    <w:name w:val="Plain Table 11"/>
    <w:basedOn w:val="prastojilentel"/>
    <w:uiPriority w:val="41"/>
    <w:rsid w:val="007B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prastojilentel"/>
    <w:uiPriority w:val="42"/>
    <w:rsid w:val="007B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prastojilentel"/>
    <w:uiPriority w:val="43"/>
    <w:rsid w:val="007B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prastojilentel"/>
    <w:uiPriority w:val="44"/>
    <w:rsid w:val="007B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prastojilentel"/>
    <w:uiPriority w:val="45"/>
    <w:rsid w:val="007B77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ykinuoroda">
    <w:name w:val="Intense Reference"/>
    <w:basedOn w:val="Numatytasispastraiposriftas"/>
    <w:uiPriority w:val="32"/>
    <w:semiHidden/>
    <w:rsid w:val="007B77F9"/>
    <w:rPr>
      <w:rFonts w:ascii="Calibri" w:hAnsi="Calibri" w:cs="Calibri"/>
      <w:b/>
      <w:bCs/>
      <w:smallCaps/>
      <w:color w:val="1CADE4" w:themeColor="accent1"/>
      <w:spacing w:val="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rsid w:val="007B77F9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7B77F9"/>
    <w:rPr>
      <w:rFonts w:ascii="Calibri" w:hAnsi="Calibri" w:cs="Calibri"/>
      <w:i/>
      <w:iCs/>
      <w:color w:val="1CADE4" w:themeColor="accent1"/>
    </w:rPr>
  </w:style>
  <w:style w:type="character" w:styleId="Rykuspabraukimas">
    <w:name w:val="Intense Emphasis"/>
    <w:basedOn w:val="Numatytasispastraiposriftas"/>
    <w:uiPriority w:val="21"/>
    <w:semiHidden/>
    <w:rsid w:val="007B77F9"/>
    <w:rPr>
      <w:rFonts w:ascii="Calibri" w:hAnsi="Calibri" w:cs="Calibri"/>
      <w:i/>
      <w:iCs/>
      <w:color w:val="1CADE4" w:themeColor="accent1"/>
    </w:rPr>
  </w:style>
  <w:style w:type="paragraph" w:styleId="prastasiniatinklio">
    <w:name w:val="Normal (Web)"/>
    <w:basedOn w:val="prastasis"/>
    <w:uiPriority w:val="99"/>
    <w:semiHidden/>
    <w:unhideWhenUsed/>
    <w:rsid w:val="007B77F9"/>
    <w:rPr>
      <w:rFonts w:ascii="Times New Roman" w:hAnsi="Times New Roman"/>
      <w:sz w:val="24"/>
      <w:szCs w:val="24"/>
    </w:rPr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7B77F9"/>
    <w:rPr>
      <w:rFonts w:ascii="Calibri" w:hAnsi="Calibri" w:cs="Calibri"/>
      <w:u w:val="dotted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B77F9"/>
    <w:rPr>
      <w:rFonts w:ascii="Calibri" w:hAnsi="Calibri" w:cs="Calibri"/>
      <w:color w:val="605E5C"/>
      <w:shd w:val="clear" w:color="auto" w:fill="E1DFDD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B77F9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B77F9"/>
    <w:rPr>
      <w:rFonts w:ascii="Calibri" w:hAnsi="Calibri" w:cs="Calibr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7B77F9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7B77F9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7B77F9"/>
    <w:rPr>
      <w:rFonts w:ascii="Calibri" w:hAnsi="Calibri" w:cs="Calibr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7B77F9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7B77F9"/>
    <w:rPr>
      <w:rFonts w:ascii="Calibri" w:hAnsi="Calibri" w:cs="Calibr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7B77F9"/>
    <w:pPr>
      <w:spacing w:after="120"/>
      <w:ind w:left="360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7B77F9"/>
    <w:pPr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7B77F9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7B77F9"/>
    <w:rPr>
      <w:rFonts w:ascii="Calibri" w:hAnsi="Calibri" w:cs="Calibri"/>
    </w:rPr>
  </w:style>
  <w:style w:type="paragraph" w:styleId="prastojitrauka">
    <w:name w:val="Normal Indent"/>
    <w:basedOn w:val="prastasis"/>
    <w:uiPriority w:val="99"/>
    <w:semiHidden/>
    <w:unhideWhenUsed/>
    <w:rsid w:val="007B77F9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7B77F9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7B77F9"/>
    <w:rPr>
      <w:rFonts w:ascii="Calibri" w:hAnsi="Calibri" w:cs="Calibri"/>
    </w:rPr>
  </w:style>
  <w:style w:type="table" w:styleId="Lenteliuolaikin">
    <w:name w:val="Table Contemporary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esussraas">
    <w:name w:val="Light List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7B77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table" w:styleId="viesustinklelis">
    <w:name w:val="Light Grid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Tamsussraas">
    <w:name w:val="Dark List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table" w:customStyle="1" w:styleId="ListTable1Light1">
    <w:name w:val="List Table 1 Light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7B77F9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7B77F9"/>
    <w:rPr>
      <w:rFonts w:ascii="Calibri" w:hAnsi="Calibri" w:cs="Calibri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7B77F9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7B77F9"/>
    <w:rPr>
      <w:rFonts w:ascii="Calibri" w:hAnsi="Calibri" w:cs="Calibri"/>
    </w:rPr>
  </w:style>
  <w:style w:type="table" w:styleId="LentelStulpeliai1">
    <w:name w:val="Table Column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araas">
    <w:name w:val="Signature"/>
    <w:basedOn w:val="prastasis"/>
    <w:link w:val="ParaasDiagrama"/>
    <w:uiPriority w:val="99"/>
    <w:semiHidden/>
    <w:unhideWhenUsed/>
    <w:rsid w:val="007B77F9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7B77F9"/>
    <w:rPr>
      <w:rFonts w:ascii="Calibri" w:hAnsi="Calibri" w:cs="Calibri"/>
    </w:rPr>
  </w:style>
  <w:style w:type="table" w:styleId="LentelPaprasta1">
    <w:name w:val="Table Simp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7B77F9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7B77F9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7B77F9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7B77F9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7B77F9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7B77F9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7B77F9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7B77F9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7B77F9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7B77F9"/>
    <w:rPr>
      <w:rFonts w:ascii="Corbel" w:eastAsiaTheme="majorEastAsia" w:hAnsi="Corbel" w:cstheme="majorBidi"/>
      <w:b/>
      <w:bCs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7B77F9"/>
    <w:rPr>
      <w:rFonts w:ascii="Consolas" w:hAnsi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7B77F9"/>
    <w:rPr>
      <w:rFonts w:ascii="Consolas" w:hAnsi="Consolas" w:cs="Calibri"/>
      <w:sz w:val="21"/>
      <w:szCs w:val="21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7B77F9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7B77F9"/>
    <w:rPr>
      <w:rFonts w:ascii="Calibri" w:hAnsi="Calibri" w:cs="Calibri"/>
    </w:rPr>
  </w:style>
  <w:style w:type="table" w:styleId="LentelTinklelis1">
    <w:name w:val="Table Grid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prastojilentel"/>
    <w:uiPriority w:val="40"/>
    <w:rsid w:val="007B77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Lenteliniatinklis1">
    <w:name w:val="Table Web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uslapioinaosnuoroda">
    <w:name w:val="foot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B77F9"/>
    <w:rPr>
      <w:rFonts w:ascii="Calibri" w:hAnsi="Calibri" w:cs="Calibri"/>
      <w:sz w:val="20"/>
      <w:szCs w:val="20"/>
    </w:rPr>
  </w:style>
  <w:style w:type="character" w:styleId="Eilutsnumeris">
    <w:name w:val="lin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table" w:styleId="LentelTrimaiaiefektai1">
    <w:name w:val="Table 3D effect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7B77F9"/>
    <w:rPr>
      <w:rFonts w:ascii="Calibri" w:hAnsi="Calibri" w:cs="Calibri"/>
      <w:color w:val="B26B02" w:themeColor="followedHyperlink"/>
      <w:u w:val="single"/>
    </w:rPr>
  </w:style>
  <w:style w:type="character" w:styleId="Hipersaitas">
    <w:name w:val="Hyperlink"/>
    <w:basedOn w:val="Numatytasispastraiposriftas"/>
    <w:uiPriority w:val="99"/>
    <w:unhideWhenUsed/>
    <w:rsid w:val="007B77F9"/>
    <w:rPr>
      <w:rFonts w:ascii="Calibri" w:hAnsi="Calibri" w:cs="Calibri"/>
      <w:color w:val="6EAC1C" w:themeColor="hyperlink"/>
      <w:u w:val="single"/>
    </w:rPr>
  </w:style>
  <w:style w:type="character" w:styleId="Puslapionumeris">
    <w:name w:val="pag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7B77F9"/>
    <w:rPr>
      <w:i/>
      <w:iCs/>
      <w:color w:val="335B74" w:themeColor="text2"/>
      <w:sz w:val="18"/>
      <w:szCs w:val="18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C1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kykla.l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eafcenter.lt/about_new.php?page_menu=8&amp;page_id=492&amp;lng=LT" TargetMode="External"/><Relationship Id="rId17" Type="http://schemas.openxmlformats.org/officeDocument/2006/relationships/hyperlink" Target="http://www.ndt.lt/gestu-programa/isleistos-priemon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las.emokykla.lt/bup/Puslapiai/vidurinis_ugdymas_bendras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stai.ndt.lt/pirstu-abecel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ortalas.emokykla.lt/bup/Puslapiai/pagrindinis_ugdymas_bendras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rtalas.emokykla.lt/bup/Puslapiai/pradinis_ugdymas_bendra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afcenter.l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AppData\Local\Microsoft\Office\16.0\DTS\lt-LT%7bEE4E39C2-5A31-4CA6-A1EF-8328E271B95B%7d\%7b3B476D84-CA95-474A-B1F2-9E9888F18DC2%7dtf78128832.dotx" TargetMode="External"/></Relationships>
</file>

<file path=word/theme/theme1.xml><?xml version="1.0" encoding="utf-8"?>
<a:theme xmlns:a="http://schemas.openxmlformats.org/drawingml/2006/main" name="StoneSet">
  <a:themeElements>
    <a:clrScheme name="Mėlyna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DEAF1C-A677-47DF-85AD-A785EE555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{3B476D84-CA95-474A-B1F2-9E9888F18DC2}tf78128832</Template>
  <TotalTime>0</TotalTime>
  <Pages>2</Pages>
  <Words>3202</Words>
  <Characters>1826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2020-05-18T16:49:00Z</dcterms:created>
  <dcterms:modified xsi:type="dcterms:W3CDTF">2020-05-18T16:49:00Z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